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FE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jc w:val="center"/>
        <w:textAlignment w:val="auto"/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测量平面图</w:t>
      </w:r>
      <w:bookmarkStart w:id="0" w:name="_GoBack"/>
      <w:bookmarkEnd w:id="0"/>
    </w:p>
    <w:p w14:paraId="6281DDFC">
      <w:pPr>
        <w:spacing w:line="597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宋体" w:eastAsia="仿宋_GB2312" w:cs="仿宋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76200</wp:posOffset>
            </wp:positionV>
            <wp:extent cx="5146675" cy="7239635"/>
            <wp:effectExtent l="0" t="0" r="15875" b="18415"/>
            <wp:wrapSquare wrapText="bothSides"/>
            <wp:docPr id="3" name="图片 3" descr="C:\Users\admin\Documents\WeChat Files\wxid_u0vz5oh1awtx12\FileStorage\Temp\516b0816fd7e916b8a9b2e405235d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\Documents\WeChat Files\wxid_u0vz5oh1awtx12\FileStorage\Temp\516b0816fd7e916b8a9b2e405235d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6675" cy="723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国标黑体-GB/T 2312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C823226"/>
    <w:rsid w:val="00107861"/>
    <w:rsid w:val="00400C0C"/>
    <w:rsid w:val="00635550"/>
    <w:rsid w:val="00661CB2"/>
    <w:rsid w:val="006B7A70"/>
    <w:rsid w:val="00737A1C"/>
    <w:rsid w:val="007934B3"/>
    <w:rsid w:val="008E2E9A"/>
    <w:rsid w:val="00A84C98"/>
    <w:rsid w:val="00BE1F9C"/>
    <w:rsid w:val="00C06828"/>
    <w:rsid w:val="00D63C5D"/>
    <w:rsid w:val="00E537D4"/>
    <w:rsid w:val="00F76247"/>
    <w:rsid w:val="35E9098F"/>
    <w:rsid w:val="4C823226"/>
    <w:rsid w:val="6D535020"/>
    <w:rsid w:val="73FB8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kylin/C:\Documents%20and%20Settings\Administrator\Application%20Data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270</Words>
  <Characters>1543</Characters>
  <Lines>12</Lines>
  <Paragraphs>3</Paragraphs>
  <TotalTime>0</TotalTime>
  <ScaleCrop>false</ScaleCrop>
  <LinksUpToDate>false</LinksUpToDate>
  <CharactersWithSpaces>1810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2026-10-14T17:12:00Z</dcterms:created>
  <dc:creator>晗小晗</dc:creator>
  <cp:lastModifiedBy>kylin</cp:lastModifiedBy>
  <cp:lastPrinted>2026-10-14T17:12:00Z</cp:lastPrinted>
  <dcterms:modified xsi:type="dcterms:W3CDTF">2026-10-23T12:09:48Z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668C7532B56190EC0CDEDA6A6C410069_42</vt:lpwstr>
  </property>
</Properties>
</file>